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A81" w:rsidRPr="00084973" w:rsidRDefault="00BA2A81" w:rsidP="00084973">
      <w:pPr>
        <w:rPr>
          <w:b/>
          <w:bCs/>
        </w:rPr>
      </w:pPr>
      <w:r>
        <w:rPr>
          <w:b/>
          <w:bCs/>
        </w:rPr>
        <w:t>WN - ARMIJO HS</w:t>
      </w:r>
    </w:p>
    <w:p w:rsidR="00BA2A81" w:rsidRDefault="00BA2A81"/>
    <w:p w:rsidR="00BA2A81" w:rsidRDefault="00BA2A81">
      <w:pPr>
        <w:rPr>
          <w:b/>
          <w:bCs/>
        </w:rPr>
      </w:pPr>
      <w:r>
        <w:rPr>
          <w:b/>
          <w:bCs/>
        </w:rPr>
        <w:t>TN - BEAR CREEK HS</w:t>
      </w:r>
    </w:p>
    <w:p w:rsidR="00BA2A81" w:rsidRDefault="00BA2A81" w:rsidP="00084973"/>
    <w:p w:rsidR="00BA2A81" w:rsidRDefault="00BA2A81" w:rsidP="00084973">
      <w:pPr>
        <w:rPr>
          <w:b/>
          <w:bCs/>
        </w:rPr>
      </w:pPr>
      <w:r>
        <w:rPr>
          <w:b/>
          <w:bCs/>
        </w:rPr>
        <w:t>SN - BEYER HS</w:t>
      </w:r>
    </w:p>
    <w:p w:rsidR="00BA2A81" w:rsidRDefault="00BA2A81" w:rsidP="00084973">
      <w:r>
        <w:tab/>
      </w:r>
      <w:r>
        <w:tab/>
      </w:r>
      <w:r>
        <w:tab/>
      </w:r>
      <w:r>
        <w:tab/>
      </w:r>
    </w:p>
    <w:p w:rsidR="00BA2A81" w:rsidRPr="00084973" w:rsidRDefault="00BA2A81" w:rsidP="00084973">
      <w:r>
        <w:rPr>
          <w:b/>
          <w:bCs/>
        </w:rPr>
        <w:t>XR - CENTRAL CATHOLIC HS</w:t>
      </w:r>
    </w:p>
    <w:p w:rsidR="00BA2A81" w:rsidRDefault="00BA2A81"/>
    <w:p w:rsidR="00BA2A81" w:rsidRDefault="00BA2A81" w:rsidP="00084973">
      <w:pPr>
        <w:rPr>
          <w:b/>
          <w:bCs/>
        </w:rPr>
      </w:pPr>
      <w:r>
        <w:rPr>
          <w:b/>
          <w:bCs/>
        </w:rPr>
        <w:t>WR - CHAVEZ HS</w:t>
      </w:r>
    </w:p>
    <w:p w:rsidR="00BA2A81" w:rsidRDefault="00BA2A81" w:rsidP="00084973">
      <w:pPr>
        <w:rPr>
          <w:b/>
          <w:bCs/>
        </w:rPr>
      </w:pPr>
    </w:p>
    <w:p w:rsidR="00BA2A81" w:rsidRDefault="00BA2A81" w:rsidP="00084973">
      <w:pPr>
        <w:rPr>
          <w:b/>
          <w:bCs/>
        </w:rPr>
      </w:pPr>
      <w:r>
        <w:rPr>
          <w:b/>
          <w:bCs/>
        </w:rPr>
        <w:t>KR - DELTA CHARTER SCHOOL</w:t>
      </w:r>
    </w:p>
    <w:p w:rsidR="00BA2A81" w:rsidRDefault="00BA2A81"/>
    <w:p w:rsidR="00BA2A81" w:rsidRDefault="00BA2A81" w:rsidP="00084973">
      <w:pPr>
        <w:rPr>
          <w:b/>
          <w:bCs/>
        </w:rPr>
      </w:pPr>
      <w:r>
        <w:rPr>
          <w:b/>
          <w:bCs/>
        </w:rPr>
        <w:t>CR - EDISON HS</w:t>
      </w:r>
    </w:p>
    <w:p w:rsidR="00BA2A81" w:rsidRDefault="00BA2A81" w:rsidP="00084973"/>
    <w:p w:rsidR="00BA2A81" w:rsidRDefault="00BA2A81">
      <w:pPr>
        <w:rPr>
          <w:b/>
          <w:bCs/>
        </w:rPr>
      </w:pPr>
      <w:r>
        <w:rPr>
          <w:b/>
          <w:bCs/>
        </w:rPr>
        <w:t>SA - ENOCH HS</w:t>
      </w:r>
    </w:p>
    <w:p w:rsidR="00BA2A81" w:rsidRDefault="00BA2A81" w:rsidP="00084973">
      <w:pPr>
        <w:rPr>
          <w:b/>
          <w:bCs/>
        </w:rPr>
      </w:pPr>
    </w:p>
    <w:p w:rsidR="00BA2A81" w:rsidRDefault="00BA2A81" w:rsidP="00084973">
      <w:pPr>
        <w:rPr>
          <w:b/>
          <w:bCs/>
        </w:rPr>
      </w:pPr>
      <w:r>
        <w:rPr>
          <w:b/>
          <w:bCs/>
        </w:rPr>
        <w:t>NN - JOHANSEN HS</w:t>
      </w:r>
    </w:p>
    <w:p w:rsidR="00BA2A81" w:rsidRDefault="00BA2A81">
      <w:r>
        <w:tab/>
      </w:r>
      <w:r>
        <w:tab/>
      </w:r>
      <w:r>
        <w:tab/>
      </w:r>
    </w:p>
    <w:p w:rsidR="00BA2A81" w:rsidRDefault="00BA2A81" w:rsidP="00084973">
      <w:pPr>
        <w:rPr>
          <w:b/>
          <w:bCs/>
        </w:rPr>
      </w:pPr>
      <w:r>
        <w:rPr>
          <w:b/>
          <w:bCs/>
        </w:rPr>
        <w:t>PC - LODI HS</w:t>
      </w:r>
    </w:p>
    <w:p w:rsidR="00BA2A81" w:rsidRDefault="00BA2A81"/>
    <w:p w:rsidR="00BA2A81" w:rsidRPr="00084973" w:rsidRDefault="00BA2A81" w:rsidP="00084973">
      <w:pPr>
        <w:rPr>
          <w:b/>
          <w:bCs/>
        </w:rPr>
      </w:pPr>
      <w:r>
        <w:rPr>
          <w:b/>
          <w:bCs/>
        </w:rPr>
        <w:t xml:space="preserve">MR - </w:t>
      </w:r>
      <w:r w:rsidRPr="00084973">
        <w:rPr>
          <w:b/>
          <w:bCs/>
        </w:rPr>
        <w:t>McNAIR HS</w:t>
      </w:r>
    </w:p>
    <w:p w:rsidR="00BA2A81" w:rsidRDefault="00BA2A81" w:rsidP="00084973"/>
    <w:p w:rsidR="00BA2A81" w:rsidRDefault="00BA2A81" w:rsidP="00084973">
      <w:pPr>
        <w:rPr>
          <w:b/>
          <w:bCs/>
        </w:rPr>
      </w:pPr>
      <w:r>
        <w:rPr>
          <w:b/>
          <w:bCs/>
        </w:rPr>
        <w:t>HH - MODESTO HS</w:t>
      </w:r>
    </w:p>
    <w:p w:rsidR="00BA2A81" w:rsidRDefault="00BA2A81" w:rsidP="00B051AB">
      <w:pPr>
        <w:tabs>
          <w:tab w:val="left" w:pos="3600"/>
        </w:tabs>
      </w:pPr>
    </w:p>
    <w:p w:rsidR="00BA2A81" w:rsidRDefault="00BA2A81" w:rsidP="00084973">
      <w:pPr>
        <w:rPr>
          <w:b/>
          <w:bCs/>
        </w:rPr>
      </w:pPr>
      <w:r>
        <w:rPr>
          <w:b/>
          <w:bCs/>
        </w:rPr>
        <w:t>CN - PITMAN HS</w:t>
      </w:r>
    </w:p>
    <w:p w:rsidR="00BA2A81" w:rsidRDefault="00BA2A81" w:rsidP="00084973">
      <w:pPr>
        <w:rPr>
          <w:b/>
          <w:bCs/>
        </w:rPr>
      </w:pPr>
    </w:p>
    <w:p w:rsidR="00BA2A81" w:rsidRDefault="00BA2A81" w:rsidP="00084973">
      <w:pPr>
        <w:rPr>
          <w:b/>
          <w:bCs/>
        </w:rPr>
      </w:pPr>
      <w:r>
        <w:rPr>
          <w:b/>
          <w:bCs/>
        </w:rPr>
        <w:t>RT – RODRIGUEZ HS</w:t>
      </w:r>
    </w:p>
    <w:p w:rsidR="00BA2A81" w:rsidRDefault="00BA2A81"/>
    <w:p w:rsidR="00BA2A81" w:rsidRDefault="00BA2A81">
      <w:pPr>
        <w:rPr>
          <w:b/>
          <w:bCs/>
        </w:rPr>
      </w:pPr>
      <w:r>
        <w:rPr>
          <w:b/>
          <w:bCs/>
        </w:rPr>
        <w:t>ED - ST. MARY’S HS</w:t>
      </w:r>
    </w:p>
    <w:p w:rsidR="00BA2A81" w:rsidRDefault="00BA2A81"/>
    <w:p w:rsidR="00BA2A81" w:rsidRDefault="00BA2A81">
      <w:pPr>
        <w:rPr>
          <w:b/>
          <w:bCs/>
        </w:rPr>
      </w:pPr>
      <w:r>
        <w:rPr>
          <w:b/>
          <w:bCs/>
        </w:rPr>
        <w:t>DS - STOCKTON EARLY COLLEGE ACADEMY</w:t>
      </w:r>
    </w:p>
    <w:p w:rsidR="00BA2A81" w:rsidRPr="00B051AB" w:rsidRDefault="00BA2A81" w:rsidP="00B051AB">
      <w:pPr>
        <w:tabs>
          <w:tab w:val="left" w:pos="3600"/>
        </w:tabs>
      </w:pPr>
    </w:p>
    <w:p w:rsidR="00BA2A81" w:rsidRDefault="00BA2A81">
      <w:pPr>
        <w:rPr>
          <w:b/>
          <w:bCs/>
        </w:rPr>
      </w:pPr>
      <w:r>
        <w:rPr>
          <w:b/>
          <w:bCs/>
        </w:rPr>
        <w:t>CB - TOKAY HS</w:t>
      </w:r>
    </w:p>
    <w:p w:rsidR="00BA2A81" w:rsidRDefault="00BA2A81" w:rsidP="00423E1D"/>
    <w:p w:rsidR="00BA2A81" w:rsidRDefault="00BA2A81">
      <w:pPr>
        <w:rPr>
          <w:b/>
          <w:bCs/>
        </w:rPr>
      </w:pPr>
      <w:r>
        <w:rPr>
          <w:b/>
          <w:bCs/>
        </w:rPr>
        <w:t>CL - TURLOCK HS</w:t>
      </w:r>
    </w:p>
    <w:p w:rsidR="00BA2A81" w:rsidRDefault="00BA2A81" w:rsidP="00423E1D">
      <w:pPr>
        <w:tabs>
          <w:tab w:val="left" w:pos="3600"/>
        </w:tabs>
      </w:pPr>
    </w:p>
    <w:p w:rsidR="00BA2A81" w:rsidRDefault="00BA2A81" w:rsidP="00423E1D">
      <w:pPr>
        <w:tabs>
          <w:tab w:val="left" w:pos="3600"/>
        </w:tabs>
        <w:rPr>
          <w:b/>
          <w:bCs/>
        </w:rPr>
      </w:pPr>
      <w:r>
        <w:rPr>
          <w:b/>
          <w:bCs/>
        </w:rPr>
        <w:t>LL – LINCOLN HS</w:t>
      </w:r>
    </w:p>
    <w:p w:rsidR="00BA2A81" w:rsidRDefault="00BA2A81" w:rsidP="00423E1D">
      <w:pPr>
        <w:tabs>
          <w:tab w:val="left" w:pos="3600"/>
        </w:tabs>
        <w:rPr>
          <w:b/>
          <w:bCs/>
        </w:rPr>
      </w:pPr>
    </w:p>
    <w:p w:rsidR="00BA2A81" w:rsidRPr="00F40705" w:rsidRDefault="00BA2A81" w:rsidP="00423E1D">
      <w:pPr>
        <w:tabs>
          <w:tab w:val="left" w:pos="3600"/>
        </w:tabs>
        <w:rPr>
          <w:b/>
          <w:bCs/>
        </w:rPr>
      </w:pPr>
      <w:r>
        <w:rPr>
          <w:b/>
          <w:bCs/>
        </w:rPr>
        <w:t>OR – YGNACIO VALLEY HS</w:t>
      </w:r>
    </w:p>
    <w:p w:rsidR="00BA2A81" w:rsidRDefault="00BA2A81"/>
    <w:p w:rsidR="00BA2A81" w:rsidRDefault="00BA2A81" w:rsidP="00A87924"/>
    <w:p w:rsidR="00BA2A81" w:rsidRDefault="00BA2A81" w:rsidP="00A87924"/>
    <w:p w:rsidR="00BA2A81" w:rsidRDefault="00BA2A81" w:rsidP="00A87924"/>
    <w:p w:rsidR="00BA2A81" w:rsidRDefault="00BA2A81" w:rsidP="00A87924"/>
    <w:p w:rsidR="00BA2A81" w:rsidRDefault="00BA2A81" w:rsidP="00A87924"/>
    <w:p w:rsidR="00BA2A81" w:rsidRDefault="00BA2A81" w:rsidP="00A87924"/>
    <w:sectPr w:rsidR="00BA2A81" w:rsidSect="00084973">
      <w:headerReference w:type="default" r:id="rId7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2A81" w:rsidRDefault="00BA2A81">
      <w:r>
        <w:separator/>
      </w:r>
    </w:p>
  </w:endnote>
  <w:endnote w:type="continuationSeparator" w:id="1">
    <w:p w:rsidR="00BA2A81" w:rsidRDefault="00BA2A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2A81" w:rsidRDefault="00BA2A81">
      <w:r>
        <w:separator/>
      </w:r>
    </w:p>
  </w:footnote>
  <w:footnote w:type="continuationSeparator" w:id="1">
    <w:p w:rsidR="00BA2A81" w:rsidRDefault="00BA2A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A81" w:rsidRDefault="00BA2A81" w:rsidP="00084973">
    <w:pPr>
      <w:pStyle w:val="Header"/>
      <w:jc w:val="center"/>
      <w:rPr>
        <w:b/>
        <w:bCs/>
      </w:rPr>
    </w:pPr>
    <w:r w:rsidRPr="00084973">
      <w:rPr>
        <w:b/>
        <w:bCs/>
      </w:rPr>
      <w:t>YFL School</w:t>
    </w:r>
    <w:r>
      <w:rPr>
        <w:b/>
        <w:bCs/>
      </w:rPr>
      <w:t xml:space="preserve"> Codes</w:t>
    </w:r>
  </w:p>
  <w:p w:rsidR="00BA2A81" w:rsidRPr="00084973" w:rsidRDefault="00BA2A81" w:rsidP="00084973">
    <w:pPr>
      <w:pStyle w:val="Header"/>
      <w:jc w:val="center"/>
      <w:rPr>
        <w:b/>
        <w:bCs/>
      </w:rPr>
    </w:pPr>
    <w:r>
      <w:rPr>
        <w:b/>
        <w:bCs/>
      </w:rPr>
      <w:t>2010-2011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B7D12"/>
    <w:multiLevelType w:val="multilevel"/>
    <w:tmpl w:val="EC2E68BE"/>
    <w:lvl w:ilvl="0">
      <w:start w:val="209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368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6909"/>
      <w:numFmt w:val="decimal"/>
      <w:lvlText w:val="%1-%2-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abstractNum w:abstractNumId="1">
    <w:nsid w:val="54A87A4C"/>
    <w:multiLevelType w:val="multilevel"/>
    <w:tmpl w:val="20829E20"/>
    <w:lvl w:ilvl="0">
      <w:start w:val="209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684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3324"/>
      <w:numFmt w:val="decimal"/>
      <w:lvlText w:val="%1-%2-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1B5B"/>
    <w:rsid w:val="00084973"/>
    <w:rsid w:val="000A35DA"/>
    <w:rsid w:val="00167E93"/>
    <w:rsid w:val="001C4794"/>
    <w:rsid w:val="001D5384"/>
    <w:rsid w:val="00293F4E"/>
    <w:rsid w:val="00423E1D"/>
    <w:rsid w:val="00572BC9"/>
    <w:rsid w:val="005858D5"/>
    <w:rsid w:val="00621B5B"/>
    <w:rsid w:val="006F32BA"/>
    <w:rsid w:val="00754D0E"/>
    <w:rsid w:val="008D1588"/>
    <w:rsid w:val="00916DFA"/>
    <w:rsid w:val="00A87924"/>
    <w:rsid w:val="00AB07DB"/>
    <w:rsid w:val="00AB2433"/>
    <w:rsid w:val="00B051AB"/>
    <w:rsid w:val="00B35B8C"/>
    <w:rsid w:val="00B51014"/>
    <w:rsid w:val="00BA2A81"/>
    <w:rsid w:val="00E3203A"/>
    <w:rsid w:val="00F407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2BA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621B5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08497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04ED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0849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4ED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58</Words>
  <Characters>336</Characters>
  <Application>Microsoft Office Outlook</Application>
  <DocSecurity>0</DocSecurity>
  <Lines>0</Lines>
  <Paragraphs>0</Paragraphs>
  <ScaleCrop>false</ScaleCrop>
  <Company>Modesto City Schools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Karen Minick</dc:title>
  <dc:subject/>
  <dc:creator>kopecki.z</dc:creator>
  <cp:keywords/>
  <dc:description/>
  <cp:lastModifiedBy>Reed</cp:lastModifiedBy>
  <cp:revision>2</cp:revision>
  <cp:lastPrinted>2010-09-01T15:50:00Z</cp:lastPrinted>
  <dcterms:created xsi:type="dcterms:W3CDTF">2011-02-01T01:06:00Z</dcterms:created>
  <dcterms:modified xsi:type="dcterms:W3CDTF">2011-02-01T01:06:00Z</dcterms:modified>
</cp:coreProperties>
</file>